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CEACE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DF0072">
        <w:rPr>
          <w:rFonts w:ascii="Garamond" w:hAnsi="Garamond"/>
          <w:u w:val="single"/>
        </w:rPr>
        <w:t>7</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DF0072">
        <w:rPr>
          <w:rFonts w:ascii="Garamond" w:hAnsi="Garamond"/>
          <w:b/>
          <w:bCs/>
          <w:u w:val="single"/>
        </w:rPr>
        <w:t>72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3F8232A4" w14:textId="0867906D" w:rsidR="001D2AD7" w:rsidRDefault="001D2AD7" w:rsidP="00364CD7">
      <w:pPr>
        <w:spacing w:after="0"/>
        <w:jc w:val="both"/>
        <w:rPr>
          <w:noProof/>
        </w:rPr>
      </w:pPr>
    </w:p>
    <w:p w14:paraId="36995CE0" w14:textId="009B134E" w:rsidR="001D2AD7" w:rsidRDefault="00DF0072" w:rsidP="00364CD7">
      <w:pPr>
        <w:spacing w:after="0"/>
        <w:jc w:val="both"/>
        <w:rPr>
          <w:noProof/>
        </w:rPr>
      </w:pPr>
      <w:r>
        <w:rPr>
          <w:noProof/>
        </w:rPr>
        <w:drawing>
          <wp:inline distT="0" distB="0" distL="0" distR="0" wp14:anchorId="5840524E" wp14:editId="10062C8F">
            <wp:extent cx="5760720" cy="2104390"/>
            <wp:effectExtent l="0" t="0" r="0" b="0"/>
            <wp:docPr id="29418879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88794" name="Slika 1" descr="Slika, ki vsebuje besede besedilo, posnetek zaslona, pisava, številka&#10;&#10;Vsebina, ustvarjena z UI, morda ni pravilna."/>
                    <pic:cNvPicPr/>
                  </pic:nvPicPr>
                  <pic:blipFill>
                    <a:blip r:embed="rId13"/>
                    <a:stretch>
                      <a:fillRect/>
                    </a:stretch>
                  </pic:blipFill>
                  <pic:spPr>
                    <a:xfrm>
                      <a:off x="0" y="0"/>
                      <a:ext cx="5760720" cy="2104390"/>
                    </a:xfrm>
                    <a:prstGeom prst="rect">
                      <a:avLst/>
                    </a:prstGeom>
                  </pic:spPr>
                </pic:pic>
              </a:graphicData>
            </a:graphic>
          </wp:inline>
        </w:drawing>
      </w: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BDBD2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DF0072">
        <w:rPr>
          <w:rFonts w:ascii="Garamond" w:eastAsia="Times New Roman" w:hAnsi="Garamond"/>
          <w:b/>
          <w:bCs/>
          <w:lang w:eastAsia="sl-SI"/>
        </w:rPr>
        <w:t>72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DF0072">
        <w:rPr>
          <w:rFonts w:ascii="Garamond" w:eastAsia="Times New Roman" w:hAnsi="Garamond"/>
          <w:lang w:eastAsia="sl-SI"/>
        </w:rPr>
        <w:t>fosfomicin</w:t>
      </w:r>
      <w:r w:rsidR="001D2AD7">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DF0072">
        <w:rPr>
          <w:rFonts w:ascii="Garamond" w:eastAsia="Times New Roman" w:hAnsi="Garamond"/>
          <w:lang w:eastAsia="sl-SI"/>
        </w:rPr>
        <w:t>J01XX01</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1D2AD7">
        <w:rPr>
          <w:rFonts w:ascii="Garamond" w:eastAsia="Times New Roman" w:hAnsi="Garamond"/>
          <w:lang w:eastAsia="sl-SI"/>
        </w:rPr>
        <w:t>7</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DF0072">
        <w:rPr>
          <w:rFonts w:ascii="Garamond" w:eastAsia="Times New Roman" w:hAnsi="Garamond"/>
          <w:lang w:eastAsia="sl-SI"/>
        </w:rPr>
        <w:t>4</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78D7" w14:textId="77777777" w:rsidR="009472D9" w:rsidRDefault="009472D9" w:rsidP="00E5569B">
      <w:pPr>
        <w:spacing w:after="0"/>
      </w:pPr>
      <w:r>
        <w:separator/>
      </w:r>
    </w:p>
  </w:endnote>
  <w:endnote w:type="continuationSeparator" w:id="0">
    <w:p w14:paraId="422BDE22" w14:textId="77777777" w:rsidR="009472D9" w:rsidRDefault="009472D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1949D" w14:textId="77777777" w:rsidR="009472D9" w:rsidRDefault="009472D9" w:rsidP="00E5569B">
      <w:pPr>
        <w:spacing w:after="0"/>
      </w:pPr>
      <w:r>
        <w:separator/>
      </w:r>
    </w:p>
  </w:footnote>
  <w:footnote w:type="continuationSeparator" w:id="0">
    <w:p w14:paraId="582B73F1" w14:textId="77777777" w:rsidR="009472D9" w:rsidRDefault="009472D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4E74"/>
    <w:rsid w:val="00050338"/>
    <w:rsid w:val="00053D42"/>
    <w:rsid w:val="00057468"/>
    <w:rsid w:val="0006220D"/>
    <w:rsid w:val="0006701F"/>
    <w:rsid w:val="00083E8F"/>
    <w:rsid w:val="000929B6"/>
    <w:rsid w:val="00094396"/>
    <w:rsid w:val="0009493E"/>
    <w:rsid w:val="0009725C"/>
    <w:rsid w:val="000A2E7A"/>
    <w:rsid w:val="000A5BA5"/>
    <w:rsid w:val="000A5BA8"/>
    <w:rsid w:val="000B2942"/>
    <w:rsid w:val="000C2B80"/>
    <w:rsid w:val="000C3FEB"/>
    <w:rsid w:val="000C5102"/>
    <w:rsid w:val="000E1464"/>
    <w:rsid w:val="000E282B"/>
    <w:rsid w:val="000E6D6F"/>
    <w:rsid w:val="000F083B"/>
    <w:rsid w:val="000F2E12"/>
    <w:rsid w:val="000F5592"/>
    <w:rsid w:val="000F5C95"/>
    <w:rsid w:val="00102887"/>
    <w:rsid w:val="001029B3"/>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3F71"/>
    <w:rsid w:val="00184B88"/>
    <w:rsid w:val="00191BF7"/>
    <w:rsid w:val="001B0C63"/>
    <w:rsid w:val="001B1354"/>
    <w:rsid w:val="001B6133"/>
    <w:rsid w:val="001C5406"/>
    <w:rsid w:val="001C7A2F"/>
    <w:rsid w:val="001D1030"/>
    <w:rsid w:val="001D2AD7"/>
    <w:rsid w:val="001D2F8E"/>
    <w:rsid w:val="001D393B"/>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49EF"/>
    <w:rsid w:val="00355430"/>
    <w:rsid w:val="003569CA"/>
    <w:rsid w:val="00360452"/>
    <w:rsid w:val="00360F64"/>
    <w:rsid w:val="00362CC8"/>
    <w:rsid w:val="00364CD7"/>
    <w:rsid w:val="0036513E"/>
    <w:rsid w:val="00365378"/>
    <w:rsid w:val="003677A1"/>
    <w:rsid w:val="0037342C"/>
    <w:rsid w:val="00374582"/>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6983"/>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6E03"/>
    <w:rsid w:val="00597CB5"/>
    <w:rsid w:val="005A2EEE"/>
    <w:rsid w:val="005B0B23"/>
    <w:rsid w:val="005C062C"/>
    <w:rsid w:val="005C7ECE"/>
    <w:rsid w:val="005D01C0"/>
    <w:rsid w:val="005E325A"/>
    <w:rsid w:val="005E63ED"/>
    <w:rsid w:val="005F0CC8"/>
    <w:rsid w:val="005F12DC"/>
    <w:rsid w:val="005F4C4F"/>
    <w:rsid w:val="005F56E8"/>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E6741"/>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0964"/>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954EC"/>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472D9"/>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57A"/>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1737C"/>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0243"/>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DF0072"/>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AED"/>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E17"/>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0B9"/>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91285"/>
    <w:rsid w:val="000A5BA5"/>
    <w:rsid w:val="000F083B"/>
    <w:rsid w:val="00100E9F"/>
    <w:rsid w:val="001029B3"/>
    <w:rsid w:val="0013370B"/>
    <w:rsid w:val="00144233"/>
    <w:rsid w:val="00184B88"/>
    <w:rsid w:val="001D2F8E"/>
    <w:rsid w:val="001E0AE9"/>
    <w:rsid w:val="00294C40"/>
    <w:rsid w:val="002D538D"/>
    <w:rsid w:val="003035AC"/>
    <w:rsid w:val="00313F5C"/>
    <w:rsid w:val="00327AA6"/>
    <w:rsid w:val="003306DA"/>
    <w:rsid w:val="00331C7B"/>
    <w:rsid w:val="00332E3B"/>
    <w:rsid w:val="003502B2"/>
    <w:rsid w:val="003B0340"/>
    <w:rsid w:val="003C3CE3"/>
    <w:rsid w:val="003D24DA"/>
    <w:rsid w:val="003D361F"/>
    <w:rsid w:val="003E7157"/>
    <w:rsid w:val="0041281B"/>
    <w:rsid w:val="00417877"/>
    <w:rsid w:val="00454C74"/>
    <w:rsid w:val="004643CF"/>
    <w:rsid w:val="00497514"/>
    <w:rsid w:val="004B70E6"/>
    <w:rsid w:val="004B7F41"/>
    <w:rsid w:val="004C176A"/>
    <w:rsid w:val="00590495"/>
    <w:rsid w:val="005950BB"/>
    <w:rsid w:val="00596E03"/>
    <w:rsid w:val="005C062C"/>
    <w:rsid w:val="00622428"/>
    <w:rsid w:val="00632DDD"/>
    <w:rsid w:val="00670282"/>
    <w:rsid w:val="00726F7B"/>
    <w:rsid w:val="007355AD"/>
    <w:rsid w:val="007417F1"/>
    <w:rsid w:val="007435ED"/>
    <w:rsid w:val="007A44D9"/>
    <w:rsid w:val="007E0964"/>
    <w:rsid w:val="007E759C"/>
    <w:rsid w:val="00805B15"/>
    <w:rsid w:val="00810267"/>
    <w:rsid w:val="008155F4"/>
    <w:rsid w:val="008258F2"/>
    <w:rsid w:val="0084085E"/>
    <w:rsid w:val="00876899"/>
    <w:rsid w:val="008861FD"/>
    <w:rsid w:val="008954EC"/>
    <w:rsid w:val="008B09CD"/>
    <w:rsid w:val="00975286"/>
    <w:rsid w:val="00A22336"/>
    <w:rsid w:val="00A32030"/>
    <w:rsid w:val="00A339DB"/>
    <w:rsid w:val="00A40654"/>
    <w:rsid w:val="00A4750A"/>
    <w:rsid w:val="00A70759"/>
    <w:rsid w:val="00AF5FC2"/>
    <w:rsid w:val="00B0053C"/>
    <w:rsid w:val="00B25E11"/>
    <w:rsid w:val="00B3214F"/>
    <w:rsid w:val="00B53317"/>
    <w:rsid w:val="00B704E6"/>
    <w:rsid w:val="00B855D6"/>
    <w:rsid w:val="00BD0EF5"/>
    <w:rsid w:val="00C16275"/>
    <w:rsid w:val="00C1737C"/>
    <w:rsid w:val="00C315A3"/>
    <w:rsid w:val="00C44796"/>
    <w:rsid w:val="00C601CA"/>
    <w:rsid w:val="00C720BB"/>
    <w:rsid w:val="00CC16F5"/>
    <w:rsid w:val="00D22A80"/>
    <w:rsid w:val="00D41A31"/>
    <w:rsid w:val="00D54084"/>
    <w:rsid w:val="00D56060"/>
    <w:rsid w:val="00D810A1"/>
    <w:rsid w:val="00D94E5C"/>
    <w:rsid w:val="00DC4567"/>
    <w:rsid w:val="00DD05ED"/>
    <w:rsid w:val="00DE373B"/>
    <w:rsid w:val="00E0503F"/>
    <w:rsid w:val="00E20217"/>
    <w:rsid w:val="00E444A5"/>
    <w:rsid w:val="00E63305"/>
    <w:rsid w:val="00E74CB2"/>
    <w:rsid w:val="00EC12CB"/>
    <w:rsid w:val="00EE3523"/>
    <w:rsid w:val="00EF1693"/>
    <w:rsid w:val="00EF2003"/>
    <w:rsid w:val="00F30A9C"/>
    <w:rsid w:val="00F77274"/>
    <w:rsid w:val="00F95B73"/>
    <w:rsid w:val="00FA20B9"/>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1411</Words>
  <Characters>8043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2025-07-07T09:03:00Z</dcterms:created>
  <dcterms:modified xsi:type="dcterms:W3CDTF">2025-07-07T09:05:00Z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